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26659" w14:textId="05C86C66" w:rsidR="00F06EA4" w:rsidRDefault="00F06EA4" w:rsidP="00836DDE">
      <w:pPr>
        <w:tabs>
          <w:tab w:val="clear" w:pos="5387"/>
          <w:tab w:val="clear" w:pos="7938"/>
          <w:tab w:val="left" w:pos="2580"/>
        </w:tabs>
      </w:pP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28509090" w14:textId="77777777" w:rsidTr="0039774F">
        <w:trPr>
          <w:trHeight w:hRule="exact" w:val="878"/>
        </w:trPr>
        <w:tc>
          <w:tcPr>
            <w:tcW w:w="5529" w:type="dxa"/>
          </w:tcPr>
          <w:p w14:paraId="299D3C3A" w14:textId="3F7DEA35" w:rsidR="000B20D8" w:rsidRDefault="00CE223F" w:rsidP="00E6168A">
            <w:r>
              <w:t>14</w:t>
            </w:r>
            <w:r w:rsidR="001B538B">
              <w:t xml:space="preserve"> januari 2025</w:t>
            </w:r>
          </w:p>
        </w:tc>
        <w:tc>
          <w:tcPr>
            <w:tcW w:w="3897" w:type="dxa"/>
          </w:tcPr>
          <w:p w14:paraId="101C4A06" w14:textId="74F3306F" w:rsidR="000B20D8" w:rsidRDefault="00BF0B44" w:rsidP="00A553BE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7235C658" w14:textId="0B837BC8" w:rsidR="001B538B" w:rsidRPr="007F44CE" w:rsidRDefault="001B538B" w:rsidP="001B538B">
      <w:pPr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Återkoppling</w:t>
      </w:r>
      <w:r w:rsidRPr="003655BD">
        <w:rPr>
          <w:rFonts w:cs="Arial"/>
          <w:b/>
          <w:bCs/>
          <w:sz w:val="28"/>
          <w:szCs w:val="28"/>
        </w:rPr>
        <w:t xml:space="preserve"> </w:t>
      </w:r>
      <w:r>
        <w:rPr>
          <w:rFonts w:cs="Arial"/>
          <w:b/>
          <w:bCs/>
          <w:sz w:val="28"/>
          <w:szCs w:val="28"/>
        </w:rPr>
        <w:t xml:space="preserve">angående frågor om vattenkvalitet </w:t>
      </w:r>
      <w:r w:rsidRPr="003655BD">
        <w:rPr>
          <w:rFonts w:cs="Arial"/>
          <w:b/>
          <w:bCs/>
          <w:sz w:val="28"/>
          <w:szCs w:val="28"/>
        </w:rPr>
        <w:t>i Österåker</w:t>
      </w:r>
    </w:p>
    <w:p w14:paraId="5E61E514" w14:textId="77777777" w:rsidR="001B538B" w:rsidRDefault="001B538B" w:rsidP="001B538B">
      <w:pPr>
        <w:rPr>
          <w:rFonts w:cs="Arial"/>
        </w:rPr>
      </w:pPr>
    </w:p>
    <w:p w14:paraId="1407127C" w14:textId="0256FE2E" w:rsidR="001B538B" w:rsidRDefault="001B538B" w:rsidP="001B538B">
      <w:pPr>
        <w:rPr>
          <w:rFonts w:cs="Arial"/>
        </w:rPr>
      </w:pPr>
      <w:r w:rsidRPr="00CF18E6">
        <w:rPr>
          <w:rFonts w:cs="Arial"/>
        </w:rPr>
        <w:t xml:space="preserve">Tack </w:t>
      </w:r>
      <w:r>
        <w:rPr>
          <w:rFonts w:cs="Arial"/>
        </w:rPr>
        <w:t>till</w:t>
      </w:r>
      <w:r w:rsidRPr="00CF18E6">
        <w:rPr>
          <w:rFonts w:cs="Arial"/>
        </w:rPr>
        <w:t xml:space="preserve"> </w:t>
      </w:r>
      <w:r>
        <w:rPr>
          <w:rFonts w:cs="Arial"/>
        </w:rPr>
        <w:t>fastighetsägare som har hört av</w:t>
      </w:r>
      <w:r w:rsidRPr="00CF18E6">
        <w:rPr>
          <w:rFonts w:cs="Arial"/>
        </w:rPr>
        <w:t xml:space="preserve"> </w:t>
      </w:r>
      <w:r>
        <w:rPr>
          <w:rFonts w:cs="Arial"/>
        </w:rPr>
        <w:t>s</w:t>
      </w:r>
      <w:r w:rsidRPr="00CF18E6">
        <w:rPr>
          <w:rFonts w:cs="Arial"/>
        </w:rPr>
        <w:t xml:space="preserve">ig </w:t>
      </w:r>
      <w:r>
        <w:rPr>
          <w:rFonts w:cs="Arial"/>
        </w:rPr>
        <w:t xml:space="preserve">under våren 2024 för att </w:t>
      </w:r>
      <w:r w:rsidRPr="00CF18E6">
        <w:rPr>
          <w:rFonts w:cs="Arial"/>
        </w:rPr>
        <w:t>berätt</w:t>
      </w:r>
      <w:r>
        <w:rPr>
          <w:rFonts w:cs="Arial"/>
        </w:rPr>
        <w:t>a</w:t>
      </w:r>
      <w:r w:rsidRPr="00CF18E6">
        <w:rPr>
          <w:rFonts w:cs="Arial"/>
        </w:rPr>
        <w:t xml:space="preserve"> </w:t>
      </w:r>
      <w:r>
        <w:rPr>
          <w:rFonts w:cs="Arial"/>
        </w:rPr>
        <w:t>om förändrad vattenkvalitet i Österåker</w:t>
      </w:r>
      <w:r w:rsidRPr="00CF18E6">
        <w:rPr>
          <w:rFonts w:cs="Arial"/>
        </w:rPr>
        <w:t xml:space="preserve">. Vi värdesätter att </w:t>
      </w:r>
      <w:r>
        <w:rPr>
          <w:rFonts w:cs="Arial"/>
        </w:rPr>
        <w:t>ni</w:t>
      </w:r>
      <w:r w:rsidRPr="00CF18E6">
        <w:rPr>
          <w:rFonts w:cs="Arial"/>
        </w:rPr>
        <w:t xml:space="preserve"> </w:t>
      </w:r>
      <w:r>
        <w:rPr>
          <w:rFonts w:cs="Arial"/>
        </w:rPr>
        <w:t>har tagit</w:t>
      </w:r>
      <w:r w:rsidRPr="00CF18E6">
        <w:rPr>
          <w:rFonts w:cs="Arial"/>
        </w:rPr>
        <w:t xml:space="preserve"> </w:t>
      </w:r>
      <w:r>
        <w:rPr>
          <w:rFonts w:cs="Arial"/>
        </w:rPr>
        <w:t xml:space="preserve">er </w:t>
      </w:r>
      <w:r w:rsidRPr="00CF18E6">
        <w:rPr>
          <w:rFonts w:cs="Arial"/>
        </w:rPr>
        <w:t>tid att dela detta med oss</w:t>
      </w:r>
      <w:r>
        <w:rPr>
          <w:rFonts w:cs="Arial"/>
        </w:rPr>
        <w:t>.</w:t>
      </w:r>
    </w:p>
    <w:p w14:paraId="5F16DF5A" w14:textId="77777777" w:rsidR="001B538B" w:rsidRDefault="001B538B" w:rsidP="001B538B">
      <w:pPr>
        <w:rPr>
          <w:rFonts w:cs="Arial"/>
        </w:rPr>
      </w:pPr>
    </w:p>
    <w:p w14:paraId="6E5CE3E7" w14:textId="54370DBD" w:rsidR="001B538B" w:rsidRDefault="001B538B" w:rsidP="001B538B">
      <w:pPr>
        <w:rPr>
          <w:rFonts w:cs="Arial"/>
        </w:rPr>
      </w:pPr>
      <w:r>
        <w:rPr>
          <w:rFonts w:cs="Arial"/>
        </w:rPr>
        <w:t xml:space="preserve">Klagomålen bestod av att man </w:t>
      </w:r>
      <w:r w:rsidRPr="00B800F2">
        <w:rPr>
          <w:rFonts w:cs="Arial"/>
        </w:rPr>
        <w:t>upple</w:t>
      </w:r>
      <w:r>
        <w:rPr>
          <w:rFonts w:cs="Arial"/>
        </w:rPr>
        <w:t>vde</w:t>
      </w:r>
      <w:r w:rsidRPr="00B800F2">
        <w:rPr>
          <w:rFonts w:cs="Arial"/>
        </w:rPr>
        <w:t xml:space="preserve"> att vattenkvaliteten</w:t>
      </w:r>
      <w:r>
        <w:rPr>
          <w:rFonts w:cs="Arial"/>
        </w:rPr>
        <w:t xml:space="preserve"> påverkade </w:t>
      </w:r>
      <w:r w:rsidRPr="00B800F2">
        <w:rPr>
          <w:rFonts w:cs="Arial"/>
        </w:rPr>
        <w:t xml:space="preserve">teknisk utrustning </w:t>
      </w:r>
      <w:r>
        <w:rPr>
          <w:rFonts w:cs="Arial"/>
        </w:rPr>
        <w:t>negativt. I samband med detta startade Sörmland Vatten en intern utredning för att ta reda på mer.</w:t>
      </w:r>
    </w:p>
    <w:p w14:paraId="48D72FF1" w14:textId="77777777" w:rsidR="001B538B" w:rsidRDefault="001B538B" w:rsidP="001B538B">
      <w:pPr>
        <w:rPr>
          <w:rFonts w:cs="Arial"/>
        </w:rPr>
      </w:pPr>
    </w:p>
    <w:p w14:paraId="7CA01258" w14:textId="2EFA067A" w:rsidR="001B538B" w:rsidRDefault="001B538B" w:rsidP="001B538B">
      <w:pPr>
        <w:rPr>
          <w:rFonts w:cs="Arial"/>
        </w:rPr>
      </w:pPr>
      <w:r w:rsidRPr="00CE79E9">
        <w:rPr>
          <w:rFonts w:cs="Arial"/>
        </w:rPr>
        <w:t xml:space="preserve">Enligt provtagningar och analyser konstaterar vi att </w:t>
      </w:r>
      <w:r>
        <w:rPr>
          <w:rFonts w:cs="Arial"/>
        </w:rPr>
        <w:t xml:space="preserve">kvaliteten på </w:t>
      </w:r>
      <w:r w:rsidRPr="00CE79E9">
        <w:rPr>
          <w:rFonts w:cs="Arial"/>
        </w:rPr>
        <w:t>dricksvatten</w:t>
      </w:r>
      <w:r>
        <w:rPr>
          <w:rFonts w:cs="Arial"/>
        </w:rPr>
        <w:t xml:space="preserve"> </w:t>
      </w:r>
      <w:r w:rsidRPr="00CE79E9">
        <w:rPr>
          <w:rFonts w:cs="Arial"/>
        </w:rPr>
        <w:t xml:space="preserve">från Österåker vattenverk uppfyller, och har uppfyllt, de krav som ställs av Livsmedelsverket </w:t>
      </w:r>
      <w:r>
        <w:rPr>
          <w:rFonts w:cs="Arial"/>
        </w:rPr>
        <w:t>(</w:t>
      </w:r>
      <w:r w:rsidRPr="00CE79E9">
        <w:rPr>
          <w:rFonts w:cs="Arial"/>
        </w:rPr>
        <w:t>enligt föreskrift LIVVFS 2022:12 ur hälsoperspektiv</w:t>
      </w:r>
      <w:r>
        <w:rPr>
          <w:rFonts w:cs="Arial"/>
        </w:rPr>
        <w:t>*</w:t>
      </w:r>
      <w:r w:rsidRPr="00CE79E9">
        <w:rPr>
          <w:rFonts w:cs="Arial"/>
        </w:rPr>
        <w:t>).</w:t>
      </w:r>
      <w:r>
        <w:rPr>
          <w:rFonts w:cs="Arial"/>
        </w:rPr>
        <w:t xml:space="preserve"> </w:t>
      </w:r>
      <w:r w:rsidRPr="00CE79E9">
        <w:rPr>
          <w:rFonts w:cs="Arial"/>
        </w:rPr>
        <w:t xml:space="preserve">Trots detta kan vattnet ha påverkat teknisk utrustning då det till viss grad är och har varit korrosivt under några års tid. </w:t>
      </w:r>
    </w:p>
    <w:p w14:paraId="08C3A253" w14:textId="77777777" w:rsidR="001B538B" w:rsidRDefault="001B538B" w:rsidP="001B538B">
      <w:pPr>
        <w:rPr>
          <w:rFonts w:cs="Arial"/>
        </w:rPr>
      </w:pPr>
    </w:p>
    <w:p w14:paraId="23ECBCDF" w14:textId="612FFB2C" w:rsidR="001B538B" w:rsidRDefault="001B538B" w:rsidP="001B538B">
      <w:pPr>
        <w:rPr>
          <w:rFonts w:cs="Arial"/>
        </w:rPr>
      </w:pPr>
      <w:r w:rsidRPr="009F08C1">
        <w:rPr>
          <w:rFonts w:cs="Arial"/>
        </w:rPr>
        <w:t>För att hjälpa till i den uppkomna situationen har vi därför startat och utfört ett antal konkreta åtgärder för att förbättra situationen:</w:t>
      </w:r>
    </w:p>
    <w:p w14:paraId="45300F6D" w14:textId="77777777" w:rsidR="001B538B" w:rsidRPr="009F08C1" w:rsidRDefault="001B538B" w:rsidP="001B538B">
      <w:pPr>
        <w:rPr>
          <w:rFonts w:cs="Arial"/>
        </w:rPr>
      </w:pPr>
    </w:p>
    <w:p w14:paraId="4C167713" w14:textId="77777777" w:rsidR="001B538B" w:rsidRPr="009F08C1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9F08C1">
        <w:rPr>
          <w:rFonts w:ascii="Arial" w:hAnsi="Arial" w:cs="Arial"/>
        </w:rPr>
        <w:t>Anordnat dialogmöten med fastighetsägare för att svara på frågor och ge information.</w:t>
      </w:r>
    </w:p>
    <w:p w14:paraId="14E2F95C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Informerat lokal kontaktperson och Bygderåd.</w:t>
      </w:r>
    </w:p>
    <w:p w14:paraId="6284EFA6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Utfört översyn av</w:t>
      </w:r>
      <w:r>
        <w:rPr>
          <w:rFonts w:ascii="Arial" w:hAnsi="Arial" w:cs="Arial"/>
        </w:rPr>
        <w:t xml:space="preserve"> av</w:t>
      </w:r>
      <w:r w:rsidRPr="00AF7D98">
        <w:rPr>
          <w:rFonts w:ascii="Arial" w:hAnsi="Arial" w:cs="Arial"/>
        </w:rPr>
        <w:t>härdningsfilter, funktion och intrimning (fungerar tillfredställande).​</w:t>
      </w:r>
    </w:p>
    <w:p w14:paraId="20EA9A1C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Utfört analyser av grundvattnet med tätare intervall</w:t>
      </w:r>
    </w:p>
    <w:p w14:paraId="6326DFBD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Utfört analys av vatten hos användare</w:t>
      </w:r>
    </w:p>
    <w:p w14:paraId="65623F02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 xml:space="preserve">Skapat rutiner för uppföljning av kvalitetsproblem </w:t>
      </w:r>
    </w:p>
    <w:p w14:paraId="05181868" w14:textId="77777777" w:rsidR="001B538B" w:rsidRPr="00AF7D98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Utför analys av orsak (utredning pågår)</w:t>
      </w:r>
    </w:p>
    <w:p w14:paraId="2B7778D7" w14:textId="1E75A835" w:rsidR="00F6591F" w:rsidRPr="00F6591F" w:rsidRDefault="001B538B" w:rsidP="001B538B">
      <w:pPr>
        <w:pStyle w:val="Liststycke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F7D98">
        <w:rPr>
          <w:rFonts w:ascii="Arial" w:hAnsi="Arial" w:cs="Arial"/>
        </w:rPr>
        <w:t>Anmält till försäkringsbolag (utredning pågår av Sörmland Vattens försäkringsbolag)</w:t>
      </w:r>
    </w:p>
    <w:p w14:paraId="1434DA5A" w14:textId="77777777" w:rsidR="00F6591F" w:rsidRPr="001B538B" w:rsidRDefault="00F6591F" w:rsidP="00F6591F">
      <w:p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*</w:t>
      </w:r>
      <w:r w:rsidRPr="00E70019">
        <w:rPr>
          <w:rFonts w:cs="Arial"/>
          <w:sz w:val="18"/>
          <w:szCs w:val="18"/>
        </w:rPr>
        <w:t>Livsmedelsverkets föreskrifter specificerar inte exakta gränsvärden för vad som anses vara korrosivt vatten. I föreskrifterna kan man läsa att dricksvatten ska vara säkert att dricka och vara rent samt ha en acceptabel lukt, färg och smak. ​Vidare kan man läsa att dricksvatten inte bör vara korrosivt.</w:t>
      </w:r>
    </w:p>
    <w:p w14:paraId="02B5D18E" w14:textId="77777777" w:rsidR="00F6591F" w:rsidRDefault="00F6591F" w:rsidP="001B538B">
      <w:pPr>
        <w:rPr>
          <w:rFonts w:cs="Arial"/>
          <w:i/>
          <w:iCs/>
        </w:rPr>
      </w:pPr>
    </w:p>
    <w:p w14:paraId="6359FD1B" w14:textId="21638A1A" w:rsidR="00906D67" w:rsidRPr="00906D67" w:rsidRDefault="00906D67" w:rsidP="001B538B">
      <w:pPr>
        <w:rPr>
          <w:rFonts w:cs="Arial"/>
          <w:i/>
          <w:iCs/>
        </w:rPr>
      </w:pPr>
      <w:r w:rsidRPr="00906D67">
        <w:rPr>
          <w:rFonts w:cs="Arial"/>
          <w:i/>
          <w:iCs/>
        </w:rPr>
        <w:t>Fortsättning på baksidan.</w:t>
      </w:r>
    </w:p>
    <w:p w14:paraId="2B99EFB9" w14:textId="77777777" w:rsidR="00906D67" w:rsidRDefault="00906D67" w:rsidP="001B538B">
      <w:pPr>
        <w:rPr>
          <w:rFonts w:cs="Arial"/>
        </w:rPr>
      </w:pPr>
    </w:p>
    <w:p w14:paraId="2CAC3D0C" w14:textId="77777777" w:rsidR="00906D67" w:rsidRDefault="00906D67">
      <w:pPr>
        <w:tabs>
          <w:tab w:val="clear" w:pos="5387"/>
          <w:tab w:val="clear" w:pos="7938"/>
        </w:tabs>
        <w:ind w:right="0"/>
        <w:rPr>
          <w:rFonts w:cs="Arial"/>
        </w:rPr>
      </w:pPr>
      <w:r>
        <w:rPr>
          <w:rFonts w:cs="Arial"/>
        </w:rPr>
        <w:br w:type="page"/>
      </w:r>
    </w:p>
    <w:p w14:paraId="57690312" w14:textId="4B8E49A6" w:rsidR="001B538B" w:rsidRPr="00CF18E6" w:rsidRDefault="001B538B" w:rsidP="001B538B">
      <w:pPr>
        <w:rPr>
          <w:rFonts w:cs="Arial"/>
        </w:rPr>
      </w:pPr>
      <w:r w:rsidRPr="00CF18E6">
        <w:rPr>
          <w:rFonts w:cs="Arial"/>
        </w:rPr>
        <w:lastRenderedPageBreak/>
        <w:t xml:space="preserve">Om du har </w:t>
      </w:r>
      <w:r>
        <w:rPr>
          <w:rFonts w:cs="Arial"/>
        </w:rPr>
        <w:t xml:space="preserve">nya </w:t>
      </w:r>
      <w:r w:rsidRPr="00CF18E6">
        <w:rPr>
          <w:rFonts w:cs="Arial"/>
        </w:rPr>
        <w:t>frågor eller funderingar, tveka inte att höra av dig. Vi finns här för att hjälpa dig</w:t>
      </w:r>
      <w:r>
        <w:rPr>
          <w:rFonts w:cs="Arial"/>
        </w:rPr>
        <w:t>.</w:t>
      </w:r>
    </w:p>
    <w:p w14:paraId="063CAFC6" w14:textId="77777777" w:rsidR="001B538B" w:rsidRDefault="001B538B" w:rsidP="001B538B">
      <w:pPr>
        <w:rPr>
          <w:rFonts w:cs="Arial"/>
        </w:rPr>
      </w:pPr>
    </w:p>
    <w:p w14:paraId="72A7BB94" w14:textId="1BAAE5C0" w:rsidR="001B538B" w:rsidRPr="00CF18E6" w:rsidRDefault="001B538B" w:rsidP="001B538B">
      <w:pPr>
        <w:rPr>
          <w:rFonts w:cs="Arial"/>
        </w:rPr>
      </w:pPr>
      <w:r w:rsidRPr="00CF18E6">
        <w:rPr>
          <w:rFonts w:cs="Arial"/>
        </w:rPr>
        <w:t>Tack för att du är en värdefull kund hos oss. Vi hoppas kunna ge dig en bättre upplevelse i framtiden.</w:t>
      </w:r>
    </w:p>
    <w:p w14:paraId="596BE7DD" w14:textId="77777777" w:rsidR="001B538B" w:rsidRDefault="001B538B" w:rsidP="001B538B">
      <w:pPr>
        <w:rPr>
          <w:rFonts w:cs="Arial"/>
        </w:rPr>
      </w:pPr>
    </w:p>
    <w:p w14:paraId="27D40824" w14:textId="4CF1202B" w:rsidR="001B538B" w:rsidRDefault="001B538B" w:rsidP="001B538B">
      <w:pPr>
        <w:rPr>
          <w:rFonts w:cs="Arial"/>
        </w:rPr>
      </w:pPr>
      <w:r>
        <w:rPr>
          <w:rFonts w:cs="Arial"/>
        </w:rPr>
        <w:t>Med vänlig hälsning</w:t>
      </w:r>
      <w:r>
        <w:rPr>
          <w:rFonts w:cs="Arial"/>
        </w:rPr>
        <w:br/>
        <w:t>Sörmland Vatten</w:t>
      </w:r>
    </w:p>
    <w:p w14:paraId="0C490BCC" w14:textId="77777777" w:rsidR="001B538B" w:rsidRPr="001873FB" w:rsidRDefault="001B538B" w:rsidP="001B538B">
      <w:pPr>
        <w:rPr>
          <w:rFonts w:cs="Arial"/>
        </w:rPr>
      </w:pPr>
    </w:p>
    <w:p w14:paraId="695645DB" w14:textId="77777777" w:rsidR="001B538B" w:rsidRPr="00573336" w:rsidRDefault="001B538B" w:rsidP="001B538B">
      <w:pPr>
        <w:rPr>
          <w:rFonts w:cs="Arial"/>
          <w:b/>
          <w:bCs/>
          <w:sz w:val="18"/>
          <w:szCs w:val="18"/>
        </w:rPr>
      </w:pPr>
      <w:r w:rsidRPr="00573336">
        <w:rPr>
          <w:rFonts w:cs="Arial"/>
          <w:b/>
          <w:bCs/>
          <w:sz w:val="18"/>
          <w:szCs w:val="18"/>
        </w:rPr>
        <w:t>Gällande frågor om vattenkvalité och produktion​ vänligen kontakta:</w:t>
      </w:r>
    </w:p>
    <w:p w14:paraId="2DC2DDF8" w14:textId="77777777" w:rsidR="001B538B" w:rsidRPr="00573336" w:rsidRDefault="001B538B" w:rsidP="001B538B">
      <w:pPr>
        <w:rPr>
          <w:rFonts w:cs="Arial"/>
          <w:sz w:val="18"/>
          <w:szCs w:val="18"/>
        </w:rPr>
      </w:pPr>
      <w:r w:rsidRPr="00573336">
        <w:rPr>
          <w:rFonts w:cs="Arial"/>
          <w:sz w:val="18"/>
          <w:szCs w:val="18"/>
        </w:rPr>
        <w:t>Sara Heintze, avdelningschef vattenverk</w:t>
      </w:r>
      <w:r w:rsidRPr="00573336">
        <w:rPr>
          <w:rFonts w:cs="Arial"/>
          <w:sz w:val="18"/>
          <w:szCs w:val="18"/>
        </w:rPr>
        <w:br/>
        <w:t xml:space="preserve">0150-80 01 89 ​eller e-post </w:t>
      </w:r>
      <w:hyperlink r:id="rId10" w:history="1">
        <w:r w:rsidRPr="00573336">
          <w:rPr>
            <w:rStyle w:val="Hyperlnk"/>
            <w:rFonts w:cs="Arial"/>
            <w:sz w:val="18"/>
            <w:szCs w:val="18"/>
          </w:rPr>
          <w:t>sara.heintze@sormlandvatten.se</w:t>
        </w:r>
      </w:hyperlink>
      <w:r w:rsidRPr="00573336">
        <w:rPr>
          <w:rFonts w:cs="Arial"/>
          <w:sz w:val="18"/>
          <w:szCs w:val="18"/>
        </w:rPr>
        <w:t>​</w:t>
      </w:r>
    </w:p>
    <w:p w14:paraId="2B0FBFD4" w14:textId="77777777" w:rsidR="00F6591F" w:rsidRDefault="00F6591F" w:rsidP="001B538B">
      <w:pPr>
        <w:rPr>
          <w:rFonts w:cs="Arial"/>
          <w:sz w:val="18"/>
          <w:szCs w:val="18"/>
        </w:rPr>
      </w:pPr>
    </w:p>
    <w:p w14:paraId="27CA2CCA" w14:textId="04D2EE61" w:rsidR="001B538B" w:rsidRPr="00573336" w:rsidRDefault="001B538B" w:rsidP="001B538B">
      <w:pPr>
        <w:rPr>
          <w:rFonts w:cs="Arial"/>
          <w:sz w:val="18"/>
          <w:szCs w:val="18"/>
        </w:rPr>
      </w:pPr>
      <w:r w:rsidRPr="00573336">
        <w:rPr>
          <w:rFonts w:cs="Arial"/>
          <w:sz w:val="18"/>
          <w:szCs w:val="18"/>
        </w:rPr>
        <w:t>Anna Axelsson, affärsområdeschef VA och Biogas ​</w:t>
      </w:r>
      <w:r w:rsidRPr="00573336">
        <w:rPr>
          <w:rFonts w:cs="Arial"/>
          <w:sz w:val="18"/>
          <w:szCs w:val="18"/>
        </w:rPr>
        <w:br/>
        <w:t xml:space="preserve">0150-36 18 37​ eller e-post </w:t>
      </w:r>
      <w:hyperlink r:id="rId11" w:history="1">
        <w:r w:rsidRPr="00573336">
          <w:rPr>
            <w:rStyle w:val="Hyperlnk"/>
            <w:rFonts w:cs="Arial"/>
            <w:sz w:val="18"/>
            <w:szCs w:val="18"/>
          </w:rPr>
          <w:t>anna.axelsson@sormlandvatten</w:t>
        </w:r>
      </w:hyperlink>
    </w:p>
    <w:p w14:paraId="122515FB" w14:textId="77777777" w:rsidR="001B538B" w:rsidRDefault="001B538B" w:rsidP="001B538B">
      <w:pPr>
        <w:rPr>
          <w:rFonts w:cs="Arial"/>
          <w:sz w:val="18"/>
          <w:szCs w:val="18"/>
        </w:rPr>
      </w:pPr>
    </w:p>
    <w:p w14:paraId="3F560D48" w14:textId="1761F29F" w:rsidR="001B538B" w:rsidRPr="00573336" w:rsidRDefault="001B538B" w:rsidP="001B538B">
      <w:pPr>
        <w:rPr>
          <w:rFonts w:cs="Arial"/>
          <w:b/>
          <w:bCs/>
          <w:sz w:val="18"/>
          <w:szCs w:val="18"/>
        </w:rPr>
      </w:pPr>
      <w:r w:rsidRPr="00573336">
        <w:rPr>
          <w:rFonts w:cs="Arial"/>
          <w:b/>
          <w:bCs/>
          <w:sz w:val="18"/>
          <w:szCs w:val="18"/>
        </w:rPr>
        <w:t xml:space="preserve">Om </w:t>
      </w:r>
      <w:r>
        <w:rPr>
          <w:rFonts w:cs="Arial"/>
          <w:b/>
          <w:bCs/>
          <w:sz w:val="18"/>
          <w:szCs w:val="18"/>
        </w:rPr>
        <w:t xml:space="preserve">du </w:t>
      </w:r>
      <w:r w:rsidRPr="00573336">
        <w:rPr>
          <w:rFonts w:cs="Arial"/>
          <w:b/>
          <w:bCs/>
          <w:sz w:val="18"/>
          <w:szCs w:val="18"/>
        </w:rPr>
        <w:t>har skadeståndsärenden eller försäkringsfrågor vänligen kontakta:</w:t>
      </w:r>
    </w:p>
    <w:p w14:paraId="3742CA62" w14:textId="6AA0090A" w:rsidR="001B538B" w:rsidRDefault="001B538B" w:rsidP="0039774F">
      <w:pPr>
        <w:rPr>
          <w:rFonts w:cs="Arial"/>
          <w:sz w:val="18"/>
          <w:szCs w:val="18"/>
        </w:rPr>
      </w:pPr>
      <w:r w:rsidRPr="00573336">
        <w:rPr>
          <w:rFonts w:cs="Arial"/>
          <w:sz w:val="18"/>
          <w:szCs w:val="18"/>
        </w:rPr>
        <w:t xml:space="preserve">Sofie </w:t>
      </w:r>
      <w:proofErr w:type="spellStart"/>
      <w:r w:rsidRPr="00573336">
        <w:rPr>
          <w:rFonts w:cs="Arial"/>
          <w:sz w:val="18"/>
          <w:szCs w:val="18"/>
        </w:rPr>
        <w:t>Guldbrandsson</w:t>
      </w:r>
      <w:proofErr w:type="spellEnd"/>
      <w:r w:rsidRPr="00573336">
        <w:rPr>
          <w:rFonts w:cs="Arial"/>
          <w:sz w:val="18"/>
          <w:szCs w:val="18"/>
        </w:rPr>
        <w:t xml:space="preserve">, kund- och avtalsansvarig </w:t>
      </w:r>
      <w:r w:rsidRPr="00573336">
        <w:rPr>
          <w:rFonts w:cs="Arial"/>
          <w:sz w:val="18"/>
          <w:szCs w:val="18"/>
        </w:rPr>
        <w:t> </w:t>
      </w:r>
      <w:r w:rsidRPr="00573336">
        <w:rPr>
          <w:rFonts w:cs="Arial"/>
          <w:sz w:val="18"/>
          <w:szCs w:val="18"/>
        </w:rPr>
        <w:t> </w:t>
      </w:r>
      <w:r w:rsidRPr="00573336">
        <w:rPr>
          <w:rFonts w:cs="Arial"/>
          <w:sz w:val="18"/>
          <w:szCs w:val="18"/>
        </w:rPr>
        <w:t>​</w:t>
      </w:r>
      <w:r w:rsidRPr="00573336">
        <w:rPr>
          <w:rFonts w:cs="Arial"/>
          <w:sz w:val="18"/>
          <w:szCs w:val="18"/>
        </w:rPr>
        <w:br/>
        <w:t xml:space="preserve">0150-36 18 46 eller e-post </w:t>
      </w:r>
      <w:hyperlink r:id="rId12" w:history="1">
        <w:r w:rsidRPr="00573336">
          <w:rPr>
            <w:rStyle w:val="Hyperlnk"/>
            <w:rFonts w:cs="Arial"/>
            <w:sz w:val="18"/>
            <w:szCs w:val="18"/>
          </w:rPr>
          <w:t>sofie.guldbrandsson@sormlandvatten.se</w:t>
        </w:r>
      </w:hyperlink>
      <w:r w:rsidRPr="00573336">
        <w:rPr>
          <w:rFonts w:cs="Arial"/>
          <w:sz w:val="18"/>
          <w:szCs w:val="18"/>
        </w:rPr>
        <w:t>​</w:t>
      </w:r>
    </w:p>
    <w:sectPr w:rsidR="001B538B" w:rsidSect="0039774F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2410" w:right="1418" w:bottom="2127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60F93B" w14:textId="77777777" w:rsidR="00455336" w:rsidRDefault="00455336">
      <w:r>
        <w:separator/>
      </w:r>
    </w:p>
  </w:endnote>
  <w:endnote w:type="continuationSeparator" w:id="0">
    <w:p w14:paraId="4B810030" w14:textId="77777777" w:rsidR="00455336" w:rsidRDefault="00455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FD26A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581805D2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2CA436E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32DB5885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23DFB1EC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57B968C6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7EF55D0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5FFB5DC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E5E9A" w14:textId="77777777" w:rsidR="00F156C4" w:rsidRDefault="00F156C4" w:rsidP="00C740F3">
    <w:pPr>
      <w:pStyle w:val="Sidfot"/>
    </w:pPr>
  </w:p>
  <w:p w14:paraId="36201595" w14:textId="77777777" w:rsidR="00F156C4" w:rsidRDefault="00F156C4" w:rsidP="00C740F3">
    <w:pPr>
      <w:pStyle w:val="Sidfot"/>
    </w:pPr>
  </w:p>
  <w:p w14:paraId="07E8D497" w14:textId="77777777" w:rsidR="00F156C4" w:rsidRPr="00E85BA2" w:rsidRDefault="00F156C4" w:rsidP="00C740F3">
    <w:pPr>
      <w:pStyle w:val="Sidfot"/>
    </w:pPr>
  </w:p>
  <w:p w14:paraId="0A306812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7E152B64" w14:textId="77777777" w:rsidR="00FD4CA5" w:rsidRPr="00A553BE" w:rsidRDefault="00FD4CA5" w:rsidP="00C740F3">
    <w:pPr>
      <w:pStyle w:val="Sidfot"/>
      <w:rPr>
        <w:lang w:val="sv-SE"/>
      </w:rPr>
    </w:pPr>
  </w:p>
  <w:p w14:paraId="0D2E85A8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CCA27EA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26A2A75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3DEB73F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0CCBA93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45EC0F" w14:textId="77777777" w:rsidR="00455336" w:rsidRDefault="00455336">
      <w:r>
        <w:separator/>
      </w:r>
    </w:p>
  </w:footnote>
  <w:footnote w:type="continuationSeparator" w:id="0">
    <w:p w14:paraId="12F10624" w14:textId="77777777" w:rsidR="00455336" w:rsidRDefault="00455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F4A3F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6666AD" wp14:editId="0B7DF30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0105836" name="Bildobjekt 7401058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7F604440" w14:textId="77777777" w:rsidR="00836DDE" w:rsidRDefault="00836DDE" w:rsidP="00836DDE">
    <w:pPr>
      <w:pStyle w:val="Sidhuvud"/>
      <w:ind w:left="-851"/>
      <w:jc w:val="both"/>
    </w:pPr>
  </w:p>
  <w:p w14:paraId="2B2744A3" w14:textId="77777777" w:rsidR="00836DDE" w:rsidRDefault="00836DDE" w:rsidP="00836DDE">
    <w:pPr>
      <w:pStyle w:val="Sidhuvud"/>
      <w:ind w:left="-851"/>
      <w:jc w:val="both"/>
    </w:pPr>
  </w:p>
  <w:p w14:paraId="1C80DE95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E518D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0BB8296" w14:textId="0F4AC17C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F6591F">
      <w:rPr>
        <w:noProof/>
      </w:rPr>
      <w:t>2025-01-14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1E73F6">
      <w:fldChar w:fldCharType="begin"/>
    </w:r>
    <w:r w:rsidR="001E73F6">
      <w:instrText xml:space="preserve"> NUMPAGES  \* LOWER </w:instrText>
    </w:r>
    <w:r w:rsidR="001E73F6">
      <w:fldChar w:fldCharType="separate"/>
    </w:r>
    <w:r w:rsidR="007959A8">
      <w:rPr>
        <w:noProof/>
      </w:rPr>
      <w:t>1</w:t>
    </w:r>
    <w:r w:rsidR="001E73F6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1567A7"/>
    <w:multiLevelType w:val="multilevel"/>
    <w:tmpl w:val="508C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1458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74F"/>
    <w:rsid w:val="0002699C"/>
    <w:rsid w:val="00026E12"/>
    <w:rsid w:val="00031FBA"/>
    <w:rsid w:val="000840E8"/>
    <w:rsid w:val="000B20D8"/>
    <w:rsid w:val="000B5C7F"/>
    <w:rsid w:val="001761AF"/>
    <w:rsid w:val="00180236"/>
    <w:rsid w:val="001927EA"/>
    <w:rsid w:val="001B2156"/>
    <w:rsid w:val="001B44BE"/>
    <w:rsid w:val="001B538B"/>
    <w:rsid w:val="001C3151"/>
    <w:rsid w:val="001E73F6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9774F"/>
    <w:rsid w:val="003B0B44"/>
    <w:rsid w:val="003D3CDE"/>
    <w:rsid w:val="003D43E6"/>
    <w:rsid w:val="004026A6"/>
    <w:rsid w:val="004160A6"/>
    <w:rsid w:val="00422B62"/>
    <w:rsid w:val="00424DA6"/>
    <w:rsid w:val="004378A0"/>
    <w:rsid w:val="00455336"/>
    <w:rsid w:val="00466259"/>
    <w:rsid w:val="00475BD4"/>
    <w:rsid w:val="004839A8"/>
    <w:rsid w:val="00495E08"/>
    <w:rsid w:val="00496C45"/>
    <w:rsid w:val="004A4745"/>
    <w:rsid w:val="004E10A6"/>
    <w:rsid w:val="004E6647"/>
    <w:rsid w:val="004F69BB"/>
    <w:rsid w:val="00531E63"/>
    <w:rsid w:val="005443D5"/>
    <w:rsid w:val="0055779F"/>
    <w:rsid w:val="00575FF7"/>
    <w:rsid w:val="00577BDF"/>
    <w:rsid w:val="00590246"/>
    <w:rsid w:val="0059366A"/>
    <w:rsid w:val="005B54FC"/>
    <w:rsid w:val="00616FCE"/>
    <w:rsid w:val="00662723"/>
    <w:rsid w:val="006631CC"/>
    <w:rsid w:val="006731FC"/>
    <w:rsid w:val="00673F3E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80311"/>
    <w:rsid w:val="007807EC"/>
    <w:rsid w:val="00781537"/>
    <w:rsid w:val="007959A8"/>
    <w:rsid w:val="007A44A0"/>
    <w:rsid w:val="007C1BE2"/>
    <w:rsid w:val="008027FB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8E6F85"/>
    <w:rsid w:val="00903CC1"/>
    <w:rsid w:val="009062B6"/>
    <w:rsid w:val="00906D67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F0B44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E223F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156C4"/>
    <w:rsid w:val="00F40051"/>
    <w:rsid w:val="00F57446"/>
    <w:rsid w:val="00F6591F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96C54F"/>
  <w15:docId w15:val="{23F9107D-57D4-4827-BEC1-5CEFDB842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39774F"/>
    <w:rPr>
      <w:rFonts w:ascii="Arial" w:hAnsi="Arial"/>
      <w:b/>
      <w:kern w:val="28"/>
      <w:sz w:val="28"/>
      <w:szCs w:val="28"/>
    </w:rPr>
  </w:style>
  <w:style w:type="paragraph" w:styleId="Liststycke">
    <w:name w:val="List Paragraph"/>
    <w:basedOn w:val="Normal"/>
    <w:uiPriority w:val="34"/>
    <w:qFormat/>
    <w:rsid w:val="001B538B"/>
    <w:pPr>
      <w:tabs>
        <w:tab w:val="clear" w:pos="5387"/>
        <w:tab w:val="clear" w:pos="7938"/>
      </w:tabs>
      <w:spacing w:after="160" w:line="259" w:lineRule="auto"/>
      <w:ind w:left="720" w:right="0"/>
      <w:contextualSpacing/>
    </w:pPr>
    <w:rPr>
      <w:rFonts w:ascii="Calibri" w:eastAsiaTheme="minorHAnsi" w:hAnsi="Calibri" w:cstheme="minorBidi"/>
      <w:kern w:val="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ofie.guldbrandsson@sormlandvatten.s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na.axelsson@sormlandvatten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mailto:sara.heintze@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14</TotalTime>
  <Pages>2</Pages>
  <Words>347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Henric Rudin</cp:lastModifiedBy>
  <cp:revision>5</cp:revision>
  <cp:lastPrinted>2018-03-21T13:20:00Z</cp:lastPrinted>
  <dcterms:created xsi:type="dcterms:W3CDTF">2024-09-23T13:22:00Z</dcterms:created>
  <dcterms:modified xsi:type="dcterms:W3CDTF">2025-01-14T10:37:00Z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